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676A4" w14:textId="77777777" w:rsidR="009F5470" w:rsidRDefault="009F5470"/>
    <w:p w14:paraId="57624E30" w14:textId="77777777"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14:paraId="715E74C1" w14:textId="77777777" w:rsidR="00D95715" w:rsidRPr="00C94A80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C94A80">
        <w:rPr>
          <w:rFonts w:ascii="Arial" w:hAnsi="Arial" w:cs="Arial"/>
          <w:b/>
          <w:sz w:val="28"/>
          <w:szCs w:val="24"/>
        </w:rPr>
        <w:t>P</w:t>
      </w:r>
      <w:r w:rsidR="00B50DE6" w:rsidRPr="00C94A80">
        <w:rPr>
          <w:rFonts w:ascii="Arial" w:hAnsi="Arial" w:cs="Arial"/>
          <w:b/>
          <w:sz w:val="28"/>
          <w:szCs w:val="24"/>
        </w:rPr>
        <w:t>urpose</w:t>
      </w:r>
    </w:p>
    <w:p w14:paraId="4FB210D7" w14:textId="7053E383" w:rsidR="00C9226C" w:rsidRDefault="00D95715" w:rsidP="00D95715">
      <w:pPr>
        <w:rPr>
          <w:rFonts w:ascii="Times New Roman" w:hAnsi="Times New Roman" w:cs="Times New Roman"/>
          <w:sz w:val="24"/>
          <w:szCs w:val="24"/>
        </w:rPr>
      </w:pPr>
      <w:r w:rsidRPr="00D95715">
        <w:rPr>
          <w:rFonts w:ascii="Times New Roman" w:hAnsi="Times New Roman" w:cs="Times New Roman"/>
          <w:sz w:val="24"/>
          <w:szCs w:val="24"/>
        </w:rPr>
        <w:t xml:space="preserve">To establish an operation procedure for the </w:t>
      </w:r>
      <w:proofErr w:type="spellStart"/>
      <w:r w:rsidRPr="00D95715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Pr="00D95715">
        <w:rPr>
          <w:rFonts w:ascii="Times New Roman" w:hAnsi="Times New Roman" w:cs="Times New Roman"/>
          <w:sz w:val="24"/>
          <w:szCs w:val="24"/>
        </w:rPr>
        <w:t xml:space="preserve"> Path Specimen Radiography System including </w:t>
      </w:r>
      <w:r>
        <w:rPr>
          <w:rFonts w:ascii="Times New Roman" w:hAnsi="Times New Roman" w:cs="Times New Roman"/>
          <w:sz w:val="24"/>
          <w:szCs w:val="24"/>
        </w:rPr>
        <w:t xml:space="preserve">safe </w:t>
      </w:r>
      <w:r w:rsidRPr="00D95715">
        <w:rPr>
          <w:rFonts w:ascii="Times New Roman" w:hAnsi="Times New Roman" w:cs="Times New Roman"/>
          <w:sz w:val="24"/>
          <w:szCs w:val="24"/>
        </w:rPr>
        <w:t xml:space="preserve">usage, maintenance, </w:t>
      </w:r>
      <w:r>
        <w:rPr>
          <w:rFonts w:ascii="Times New Roman" w:hAnsi="Times New Roman" w:cs="Times New Roman"/>
          <w:sz w:val="24"/>
          <w:szCs w:val="24"/>
        </w:rPr>
        <w:t xml:space="preserve">and cleaning of the </w:t>
      </w:r>
      <w:proofErr w:type="spellStart"/>
      <w:r w:rsidRPr="00356D79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Pr="00356D79">
        <w:rPr>
          <w:rFonts w:ascii="Times New Roman" w:hAnsi="Times New Roman" w:cs="Times New Roman"/>
        </w:rPr>
        <w:t xml:space="preserve"> unit</w:t>
      </w:r>
      <w:r w:rsidRPr="00D95715">
        <w:rPr>
          <w:rFonts w:ascii="Times New Roman" w:hAnsi="Times New Roman" w:cs="Times New Roman"/>
          <w:sz w:val="24"/>
          <w:szCs w:val="24"/>
        </w:rPr>
        <w:t>.</w:t>
      </w:r>
    </w:p>
    <w:p w14:paraId="7D3CE457" w14:textId="77777777" w:rsidR="00D81746" w:rsidRPr="00D95715" w:rsidRDefault="00C9226C" w:rsidP="00C922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7F99F8A" wp14:editId="5E6A355A">
            <wp:extent cx="2356341" cy="1771650"/>
            <wp:effectExtent l="57150" t="57150" r="63500" b="571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xitr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41" cy="17716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10CE73" w14:textId="77777777" w:rsidR="00301DAA" w:rsidRPr="00C94A80" w:rsidRDefault="00301DAA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C94A80">
        <w:rPr>
          <w:rFonts w:ascii="Arial" w:hAnsi="Arial" w:cs="Arial"/>
          <w:b/>
          <w:sz w:val="28"/>
          <w:szCs w:val="24"/>
        </w:rPr>
        <w:t>Procedure</w:t>
      </w:r>
    </w:p>
    <w:p w14:paraId="33CCDA89" w14:textId="77777777" w:rsidR="00EF58F9" w:rsidRPr="009C5C0A" w:rsidRDefault="00356D79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Power-up sequence:</w:t>
      </w:r>
    </w:p>
    <w:p w14:paraId="54E87B8E" w14:textId="77777777" w:rsidR="00D95715" w:rsidRDefault="00D95715" w:rsidP="00D9571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 sure the switch at </w:t>
      </w:r>
      <w:r w:rsidR="009C5C0A">
        <w:rPr>
          <w:rFonts w:ascii="Times New Roman" w:hAnsi="Times New Roman" w:cs="Times New Roman"/>
          <w:sz w:val="24"/>
          <w:szCs w:val="24"/>
        </w:rPr>
        <w:t xml:space="preserve">the back of the </w:t>
      </w:r>
      <w:proofErr w:type="spellStart"/>
      <w:r w:rsidR="009C5C0A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9C5C0A">
        <w:rPr>
          <w:rFonts w:ascii="Times New Roman" w:hAnsi="Times New Roman" w:cs="Times New Roman"/>
          <w:sz w:val="24"/>
          <w:szCs w:val="24"/>
        </w:rPr>
        <w:t xml:space="preserve"> Path ca</w:t>
      </w:r>
      <w:r w:rsidR="00356D79">
        <w:rPr>
          <w:rFonts w:ascii="Times New Roman" w:hAnsi="Times New Roman" w:cs="Times New Roman"/>
          <w:sz w:val="24"/>
          <w:szCs w:val="24"/>
        </w:rPr>
        <w:t xml:space="preserve">binet is set to the </w:t>
      </w:r>
      <w:proofErr w:type="gramStart"/>
      <w:r w:rsidR="00356D79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356D79">
        <w:rPr>
          <w:rFonts w:ascii="Times New Roman" w:hAnsi="Times New Roman" w:cs="Times New Roman"/>
          <w:b/>
          <w:sz w:val="24"/>
          <w:szCs w:val="24"/>
        </w:rPr>
        <w:t>n</w:t>
      </w:r>
      <w:proofErr w:type="gramEnd"/>
      <w:r w:rsidR="00356D79">
        <w:rPr>
          <w:rFonts w:ascii="Times New Roman" w:hAnsi="Times New Roman" w:cs="Times New Roman"/>
          <w:sz w:val="24"/>
          <w:szCs w:val="24"/>
        </w:rPr>
        <w:t xml:space="preserve"> position.</w:t>
      </w:r>
    </w:p>
    <w:p w14:paraId="75D8E2DB" w14:textId="77777777" w:rsidR="00D95715" w:rsidRDefault="009C5C0A" w:rsidP="00D9571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Turn the key on the front of </w:t>
      </w:r>
      <w:r w:rsidR="00356D7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56D79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356D79">
        <w:rPr>
          <w:rFonts w:ascii="Times New Roman" w:hAnsi="Times New Roman" w:cs="Times New Roman"/>
          <w:sz w:val="24"/>
          <w:szCs w:val="24"/>
        </w:rPr>
        <w:t xml:space="preserve"> Path cabinet to </w:t>
      </w:r>
      <w:r w:rsidR="00356D79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356D79">
        <w:rPr>
          <w:rFonts w:ascii="Times New Roman" w:hAnsi="Times New Roman" w:cs="Times New Roman"/>
          <w:b/>
          <w:sz w:val="24"/>
          <w:szCs w:val="24"/>
        </w:rPr>
        <w:t>n</w:t>
      </w:r>
      <w:r w:rsidR="00356D79">
        <w:rPr>
          <w:rFonts w:ascii="Times New Roman" w:hAnsi="Times New Roman" w:cs="Times New Roman"/>
          <w:sz w:val="24"/>
          <w:szCs w:val="24"/>
        </w:rPr>
        <w:t>.</w:t>
      </w:r>
    </w:p>
    <w:p w14:paraId="1C83D775" w14:textId="77777777" w:rsidR="00144035" w:rsidRDefault="009C5C0A" w:rsidP="0014403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56D79">
        <w:rPr>
          <w:rFonts w:ascii="Times New Roman" w:hAnsi="Times New Roman" w:cs="Times New Roman"/>
          <w:sz w:val="24"/>
          <w:szCs w:val="24"/>
        </w:rPr>
        <w:t>urn on the computer and monitor.</w:t>
      </w:r>
    </w:p>
    <w:p w14:paraId="08ED6C90" w14:textId="77777777" w:rsidR="00AD3D82" w:rsidRDefault="00144035" w:rsidP="0014403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software shoul</w:t>
      </w:r>
      <w:r w:rsidR="00E322D4">
        <w:rPr>
          <w:rFonts w:ascii="Times New Roman" w:hAnsi="Times New Roman" w:cs="Times New Roman"/>
          <w:sz w:val="24"/>
          <w:szCs w:val="24"/>
        </w:rPr>
        <w:t xml:space="preserve">d automatically initialize once the </w:t>
      </w:r>
      <w:r>
        <w:rPr>
          <w:rFonts w:ascii="Times New Roman" w:hAnsi="Times New Roman" w:cs="Times New Roman"/>
          <w:sz w:val="24"/>
          <w:szCs w:val="24"/>
        </w:rPr>
        <w:t>computer is turned on</w:t>
      </w:r>
      <w:r w:rsidR="00E322D4">
        <w:rPr>
          <w:rFonts w:ascii="Times New Roman" w:hAnsi="Times New Roman" w:cs="Times New Roman"/>
          <w:sz w:val="24"/>
          <w:szCs w:val="24"/>
        </w:rPr>
        <w:t xml:space="preserve"> and the desktop screen appears—this may take a few minutes.</w:t>
      </w:r>
    </w:p>
    <w:p w14:paraId="176A879D" w14:textId="77777777" w:rsidR="00144035" w:rsidRDefault="00144035" w:rsidP="00AD3D8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E14775" w14:textId="77777777" w:rsidR="00536B66" w:rsidRDefault="007F7313" w:rsidP="00536B66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DB971" wp14:editId="770FE9E2">
            <wp:extent cx="2359152" cy="1773936"/>
            <wp:effectExtent l="57150" t="57150" r="60325" b="552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xitron Power K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739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AD3D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C6808" wp14:editId="7D7FC827">
            <wp:extent cx="2359152" cy="1773936"/>
            <wp:effectExtent l="57150" t="57150" r="60325" b="552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xitron CP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7739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F40E7" w14:textId="77777777" w:rsidR="009C5C0A" w:rsidRDefault="009C5C0A" w:rsidP="00536B66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C5C0A">
        <w:rPr>
          <w:rFonts w:ascii="Times New Roman" w:hAnsi="Times New Roman" w:cs="Times New Roman"/>
          <w:b/>
          <w:sz w:val="24"/>
          <w:szCs w:val="24"/>
        </w:rPr>
        <w:t xml:space="preserve">Start Software: </w:t>
      </w:r>
    </w:p>
    <w:p w14:paraId="41E998E3" w14:textId="77777777" w:rsidR="00356D79" w:rsidRPr="00144035" w:rsidRDefault="00356D79" w:rsidP="00536B66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99B146E" w14:textId="77777777" w:rsidR="009C5C0A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Double click on the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Faxitron</w:t>
      </w:r>
      <w:proofErr w:type="spellEnd"/>
      <w:r w:rsidRPr="009C5C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035">
        <w:rPr>
          <w:rFonts w:ascii="Times New Roman" w:hAnsi="Times New Roman" w:cs="Times New Roman"/>
          <w:b/>
          <w:sz w:val="24"/>
          <w:szCs w:val="24"/>
        </w:rPr>
        <w:t xml:space="preserve">Vision </w:t>
      </w:r>
      <w:r w:rsidRPr="009C5C0A">
        <w:rPr>
          <w:rFonts w:ascii="Times New Roman" w:hAnsi="Times New Roman" w:cs="Times New Roman"/>
          <w:b/>
          <w:sz w:val="24"/>
          <w:szCs w:val="24"/>
        </w:rPr>
        <w:t>Icon</w:t>
      </w:r>
      <w:r w:rsidR="00356D79" w:rsidRPr="00356D79">
        <w:rPr>
          <w:rFonts w:ascii="Times New Roman" w:hAnsi="Times New Roman" w:cs="Times New Roman"/>
          <w:sz w:val="24"/>
          <w:szCs w:val="24"/>
        </w:rPr>
        <w:t>.</w:t>
      </w:r>
    </w:p>
    <w:p w14:paraId="0D6BA33F" w14:textId="77777777" w:rsidR="009C5C0A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Verify </w:t>
      </w:r>
      <w:r w:rsidR="00356D79">
        <w:rPr>
          <w:rFonts w:ascii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hAnsi="Times New Roman" w:cs="Times New Roman"/>
          <w:sz w:val="24"/>
          <w:szCs w:val="24"/>
        </w:rPr>
        <w:t>there i</w:t>
      </w:r>
      <w:r w:rsidR="00C9226C">
        <w:rPr>
          <w:rFonts w:ascii="Times New Roman" w:hAnsi="Times New Roman" w:cs="Times New Roman"/>
          <w:sz w:val="24"/>
          <w:szCs w:val="24"/>
        </w:rPr>
        <w:t xml:space="preserve">s nothing in the </w:t>
      </w:r>
      <w:proofErr w:type="spellStart"/>
      <w:r w:rsidR="00C9226C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C9226C">
        <w:rPr>
          <w:rFonts w:ascii="Times New Roman" w:hAnsi="Times New Roman" w:cs="Times New Roman"/>
          <w:sz w:val="24"/>
          <w:szCs w:val="24"/>
        </w:rPr>
        <w:t xml:space="preserve"> Path x</w:t>
      </w:r>
      <w:r w:rsidR="00356D79">
        <w:rPr>
          <w:rFonts w:ascii="Times New Roman" w:hAnsi="Times New Roman" w:cs="Times New Roman"/>
          <w:sz w:val="24"/>
          <w:szCs w:val="24"/>
        </w:rPr>
        <w:t>-ray chamber.</w:t>
      </w:r>
    </w:p>
    <w:p w14:paraId="75624ED9" w14:textId="77777777" w:rsidR="000750C6" w:rsidRDefault="009C5C0A" w:rsidP="009C5C0A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 </w:t>
      </w:r>
      <w:r w:rsidR="00356D7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system to run</w:t>
      </w:r>
      <w:r w:rsidR="00356D79">
        <w:rPr>
          <w:rFonts w:ascii="Times New Roman" w:hAnsi="Times New Roman" w:cs="Times New Roman"/>
          <w:sz w:val="24"/>
          <w:szCs w:val="24"/>
        </w:rPr>
        <w:t xml:space="preserve"> through automatic calibration.</w:t>
      </w:r>
    </w:p>
    <w:p w14:paraId="5777C60E" w14:textId="77777777" w:rsidR="009C5C0A" w:rsidRPr="00E97EF2" w:rsidRDefault="009C5C0A" w:rsidP="00536B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C5C0A">
        <w:rPr>
          <w:rFonts w:ascii="Times New Roman" w:hAnsi="Times New Roman" w:cs="Times New Roman"/>
          <w:b/>
          <w:sz w:val="24"/>
          <w:szCs w:val="24"/>
        </w:rPr>
        <w:t>Calibrate: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6D79">
        <w:rPr>
          <w:rFonts w:ascii="Times New Roman" w:hAnsi="Times New Roman" w:cs="Times New Roman"/>
          <w:sz w:val="24"/>
          <w:szCs w:val="24"/>
        </w:rPr>
        <w:t>A designated PA will calibrate the machine every Monday.</w:t>
      </w:r>
    </w:p>
    <w:p w14:paraId="28F5DE3B" w14:textId="77777777" w:rsidR="00144035" w:rsidRPr="000750C6" w:rsidRDefault="00356D79" w:rsidP="009C5C0A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Press the </w:t>
      </w:r>
      <w:r w:rsidRPr="00356D79">
        <w:rPr>
          <w:rFonts w:ascii="Times New Roman" w:hAnsi="Times New Roman" w:cs="Times New Roman"/>
          <w:b/>
          <w:sz w:val="24"/>
          <w:szCs w:val="24"/>
        </w:rPr>
        <w:t>Calibrate</w:t>
      </w:r>
      <w:r w:rsidR="009C5C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button to calibrate the machine.</w:t>
      </w:r>
    </w:p>
    <w:p w14:paraId="7B5B3A6C" w14:textId="77777777" w:rsidR="009C5C0A" w:rsidRDefault="009C5C0A" w:rsidP="009C5C0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EF2">
        <w:rPr>
          <w:rFonts w:ascii="Times New Roman" w:hAnsi="Times New Roman" w:cs="Times New Roman"/>
          <w:b/>
          <w:sz w:val="24"/>
          <w:szCs w:val="24"/>
        </w:rPr>
        <w:t>Patient Data</w:t>
      </w:r>
      <w:r w:rsidR="00E97EF2">
        <w:rPr>
          <w:rFonts w:ascii="Times New Roman" w:hAnsi="Times New Roman" w:cs="Times New Roman"/>
          <w:b/>
          <w:sz w:val="24"/>
          <w:szCs w:val="24"/>
        </w:rPr>
        <w:t>:</w:t>
      </w:r>
    </w:p>
    <w:p w14:paraId="75DD3BE4" w14:textId="77777777" w:rsidR="00536B66" w:rsidRPr="00536B66" w:rsidRDefault="000750C6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Pr="000750C6">
        <w:rPr>
          <w:rFonts w:ascii="Times New Roman" w:hAnsi="Times New Roman" w:cs="Times New Roman"/>
          <w:b/>
          <w:sz w:val="24"/>
          <w:szCs w:val="24"/>
        </w:rPr>
        <w:t>Start P</w:t>
      </w:r>
      <w:r w:rsidR="00E97EF2" w:rsidRPr="000750C6">
        <w:rPr>
          <w:rFonts w:ascii="Times New Roman" w:hAnsi="Times New Roman" w:cs="Times New Roman"/>
          <w:b/>
          <w:sz w:val="24"/>
          <w:szCs w:val="24"/>
        </w:rPr>
        <w:t>rocedure</w:t>
      </w:r>
      <w:r w:rsidR="00E322D4" w:rsidRPr="00E322D4">
        <w:rPr>
          <w:rFonts w:ascii="Times New Roman" w:hAnsi="Times New Roman" w:cs="Times New Roman"/>
          <w:sz w:val="24"/>
          <w:szCs w:val="24"/>
        </w:rPr>
        <w:t>.</w:t>
      </w:r>
    </w:p>
    <w:p w14:paraId="434F8101" w14:textId="77777777" w:rsidR="00536B66" w:rsidRPr="00536B66" w:rsidRDefault="00536B66" w:rsidP="00536B6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2E8AC9" wp14:editId="568F1C5B">
            <wp:extent cx="5614035" cy="2737524"/>
            <wp:effectExtent l="57150" t="57150" r="62865" b="628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Menu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103" r="27404" b="39886"/>
                    <a:stretch/>
                  </pic:blipFill>
                  <pic:spPr bwMode="auto">
                    <a:xfrm>
                      <a:off x="0" y="0"/>
                      <a:ext cx="5614416" cy="273771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4E1D9" w14:textId="77777777" w:rsidR="00536B66" w:rsidRPr="00536B66" w:rsidRDefault="00E97EF2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6B66">
        <w:rPr>
          <w:rFonts w:ascii="Times New Roman" w:hAnsi="Times New Roman" w:cs="Times New Roman"/>
          <w:sz w:val="24"/>
          <w:szCs w:val="24"/>
        </w:rPr>
        <w:t xml:space="preserve">Select </w:t>
      </w:r>
      <w:r w:rsidRPr="00536B66">
        <w:rPr>
          <w:rFonts w:ascii="Times New Roman" w:hAnsi="Times New Roman" w:cs="Times New Roman"/>
          <w:b/>
          <w:sz w:val="24"/>
          <w:szCs w:val="24"/>
        </w:rPr>
        <w:t>Manual Entry</w:t>
      </w:r>
      <w:r w:rsidR="00E322D4" w:rsidRPr="00E322D4">
        <w:rPr>
          <w:rFonts w:ascii="Times New Roman" w:hAnsi="Times New Roman" w:cs="Times New Roman"/>
          <w:sz w:val="24"/>
          <w:szCs w:val="24"/>
        </w:rPr>
        <w:t>.</w:t>
      </w:r>
    </w:p>
    <w:p w14:paraId="28291D8C" w14:textId="77777777" w:rsidR="00E97EF2" w:rsidRPr="00536B66" w:rsidRDefault="00536B66" w:rsidP="00536B66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3FB902" wp14:editId="66A9556B">
            <wp:extent cx="5614416" cy="2688336"/>
            <wp:effectExtent l="57150" t="57150" r="62865" b="552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tient Data Entry - Hom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855" r="27724" b="41595"/>
                    <a:stretch/>
                  </pic:blipFill>
                  <pic:spPr bwMode="auto">
                    <a:xfrm>
                      <a:off x="0" y="0"/>
                      <a:ext cx="5614416" cy="268833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43EC" w14:textId="77777777" w:rsidR="00536B66" w:rsidRPr="000C1120" w:rsidRDefault="000C1120" w:rsidP="00536B66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in the</w:t>
      </w:r>
      <w:r w:rsidR="005A7897">
        <w:rPr>
          <w:rFonts w:ascii="Times New Roman" w:hAnsi="Times New Roman" w:cs="Times New Roman"/>
          <w:sz w:val="24"/>
          <w:szCs w:val="24"/>
        </w:rPr>
        <w:t xml:space="preserve"> required fields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A79FB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with asterisks)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14:paraId="7DBD9A2F" w14:textId="77777777" w:rsidR="00536B66" w:rsidRPr="00536B66" w:rsidRDefault="00536B66" w:rsidP="000C112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3EE5F5" wp14:editId="4D0893B0">
            <wp:extent cx="2423829" cy="3489350"/>
            <wp:effectExtent l="57150" t="57150" r="52705" b="539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tient Data Entry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" r="71565" b="28002"/>
                    <a:stretch/>
                  </pic:blipFill>
                  <pic:spPr bwMode="auto">
                    <a:xfrm>
                      <a:off x="0" y="0"/>
                      <a:ext cx="2431679" cy="3500651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0FB07" w14:textId="77777777" w:rsidR="00BA79FB" w:rsidRPr="00BA79FB" w:rsidRDefault="00BA79FB" w:rsidP="00BA79FB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="005A7897" w:rsidRPr="00BA79FB">
        <w:rPr>
          <w:rFonts w:ascii="Times New Roman" w:hAnsi="Times New Roman" w:cs="Times New Roman"/>
          <w:b/>
          <w:sz w:val="24"/>
          <w:szCs w:val="24"/>
        </w:rPr>
        <w:t>Accept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14:paraId="053B226C" w14:textId="77777777"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X-Ray Imaging</w:t>
      </w:r>
    </w:p>
    <w:p w14:paraId="48A44BD8" w14:textId="77777777" w:rsidR="00144035" w:rsidRDefault="00E322D4" w:rsidP="0014403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specimen(s) </w:t>
      </w:r>
      <w:r w:rsidR="00144035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144035">
        <w:rPr>
          <w:rFonts w:ascii="Times New Roman" w:hAnsi="Times New Roman" w:cs="Times New Roman"/>
          <w:sz w:val="24"/>
          <w:szCs w:val="24"/>
        </w:rPr>
        <w:t>Faxitron</w:t>
      </w:r>
      <w:proofErr w:type="spellEnd"/>
      <w:r w:rsidR="00144035">
        <w:rPr>
          <w:rFonts w:ascii="Times New Roman" w:hAnsi="Times New Roman" w:cs="Times New Roman"/>
          <w:sz w:val="24"/>
          <w:szCs w:val="24"/>
        </w:rPr>
        <w:t xml:space="preserve"> Path x</w:t>
      </w:r>
      <w:r w:rsidR="00BA79FB">
        <w:rPr>
          <w:rFonts w:ascii="Times New Roman" w:hAnsi="Times New Roman" w:cs="Times New Roman"/>
          <w:sz w:val="24"/>
          <w:szCs w:val="24"/>
        </w:rPr>
        <w:t>-ray chamber—</w:t>
      </w:r>
      <w:r w:rsidR="00144035">
        <w:rPr>
          <w:rFonts w:ascii="Times New Roman" w:hAnsi="Times New Roman" w:cs="Times New Roman"/>
          <w:sz w:val="24"/>
          <w:szCs w:val="24"/>
        </w:rPr>
        <w:t>use magnification tray if desired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FE89AA" w14:textId="77777777" w:rsidR="00BA79FB" w:rsidRPr="00BA79FB" w:rsidRDefault="00BA79FB" w:rsidP="00BA79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69CCE" wp14:editId="478A6AD2">
            <wp:extent cx="2423160" cy="3227832"/>
            <wp:effectExtent l="57150" t="57150" r="53340" b="488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gnification Tray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2783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423AF" w14:textId="77777777" w:rsidR="00144035" w:rsidRDefault="00144035" w:rsidP="0014403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56D79">
        <w:rPr>
          <w:rFonts w:ascii="Times New Roman" w:hAnsi="Times New Roman" w:cs="Times New Roman"/>
          <w:sz w:val="24"/>
          <w:szCs w:val="24"/>
        </w:rPr>
        <w:t>lose the door completely</w:t>
      </w:r>
      <w:r w:rsidR="00E322D4">
        <w:rPr>
          <w:rFonts w:ascii="Times New Roman" w:hAnsi="Times New Roman" w:cs="Times New Roman"/>
          <w:sz w:val="24"/>
          <w:szCs w:val="24"/>
        </w:rPr>
        <w:t>.</w:t>
      </w:r>
    </w:p>
    <w:p w14:paraId="3D09E41D" w14:textId="77777777" w:rsidR="00356D79" w:rsidRPr="00356D79" w:rsidRDefault="0076382C" w:rsidP="00356D7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="00E322D4" w:rsidRPr="00E322D4">
        <w:rPr>
          <w:rFonts w:ascii="Times New Roman" w:hAnsi="Times New Roman" w:cs="Times New Roman"/>
          <w:b/>
          <w:sz w:val="24"/>
          <w:szCs w:val="24"/>
        </w:rPr>
        <w:t>Start X-R</w:t>
      </w:r>
      <w:r w:rsidR="00BA79FB" w:rsidRPr="00E322D4">
        <w:rPr>
          <w:rFonts w:ascii="Times New Roman" w:hAnsi="Times New Roman" w:cs="Times New Roman"/>
          <w:b/>
          <w:sz w:val="24"/>
          <w:szCs w:val="24"/>
        </w:rPr>
        <w:t>ay</w:t>
      </w:r>
      <w:r>
        <w:rPr>
          <w:rFonts w:ascii="Times New Roman" w:hAnsi="Times New Roman" w:cs="Times New Roman"/>
          <w:sz w:val="24"/>
          <w:szCs w:val="24"/>
        </w:rPr>
        <w:t xml:space="preserve"> (green button)</w:t>
      </w:r>
      <w:r w:rsidR="00BA79FB">
        <w:rPr>
          <w:rFonts w:ascii="Times New Roman" w:hAnsi="Times New Roman" w:cs="Times New Roman"/>
          <w:sz w:val="24"/>
          <w:szCs w:val="24"/>
        </w:rPr>
        <w:t xml:space="preserve"> to activate</w:t>
      </w:r>
      <w:r w:rsidR="00356D79">
        <w:rPr>
          <w:rFonts w:ascii="Times New Roman" w:hAnsi="Times New Roman" w:cs="Times New Roman"/>
          <w:sz w:val="24"/>
          <w:szCs w:val="24"/>
        </w:rPr>
        <w:t xml:space="preserve"> x-rays—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="00144035">
        <w:rPr>
          <w:rFonts w:ascii="Times New Roman" w:hAnsi="Times New Roman" w:cs="Times New Roman"/>
          <w:sz w:val="24"/>
          <w:szCs w:val="24"/>
        </w:rPr>
        <w:t>image</w:t>
      </w:r>
      <w:r w:rsidR="00356D79">
        <w:rPr>
          <w:rFonts w:ascii="Times New Roman" w:hAnsi="Times New Roman" w:cs="Times New Roman"/>
          <w:sz w:val="24"/>
          <w:szCs w:val="24"/>
        </w:rPr>
        <w:t xml:space="preserve"> will appear after a few seconds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8109F9" w14:textId="77777777" w:rsidR="00356D79" w:rsidRPr="00356D79" w:rsidRDefault="00356D79" w:rsidP="00356D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0C7EB" wp14:editId="7E723CBD">
            <wp:extent cx="5614035" cy="3057754"/>
            <wp:effectExtent l="57150" t="57150" r="62865" b="666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-Ray Imaging - Pe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"/>
                    <a:stretch/>
                  </pic:blipFill>
                  <pic:spPr bwMode="auto">
                    <a:xfrm>
                      <a:off x="0" y="0"/>
                      <a:ext cx="5614416" cy="305796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85C57" w14:textId="77777777"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Image Manipulation</w:t>
      </w:r>
    </w:p>
    <w:p w14:paraId="42AB4900" w14:textId="77777777" w:rsidR="0069466D" w:rsidRPr="0069466D" w:rsidRDefault="00144035" w:rsidP="0076382C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Hold </w:t>
      </w:r>
      <w:r w:rsidR="0069466D">
        <w:rPr>
          <w:rFonts w:ascii="Times New Roman" w:hAnsi="Times New Roman" w:cs="Times New Roman"/>
          <w:sz w:val="24"/>
          <w:szCs w:val="24"/>
        </w:rPr>
        <w:t xml:space="preserve">down the </w:t>
      </w:r>
      <w:r>
        <w:rPr>
          <w:rFonts w:ascii="Times New Roman" w:hAnsi="Times New Roman" w:cs="Times New Roman"/>
          <w:sz w:val="24"/>
          <w:szCs w:val="24"/>
        </w:rPr>
        <w:t>left mouse button and drag the mouse to change</w:t>
      </w:r>
      <w:r w:rsidR="0076382C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brightness and contrast </w:t>
      </w:r>
      <w:r w:rsidR="0069466D">
        <w:rPr>
          <w:rFonts w:ascii="Times New Roman" w:hAnsi="Times New Roman" w:cs="Times New Roman"/>
          <w:sz w:val="24"/>
          <w:szCs w:val="24"/>
        </w:rPr>
        <w:t>OR select the contrast button (located in the left toolbar above the magnifying glass) if you prefer using physical sliders.</w:t>
      </w:r>
    </w:p>
    <w:p w14:paraId="401C6535" w14:textId="77777777" w:rsidR="0076382C" w:rsidRPr="0076382C" w:rsidRDefault="0076382C" w:rsidP="00763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10B9A" wp14:editId="7A771757">
            <wp:extent cx="5613570" cy="3050438"/>
            <wp:effectExtent l="57150" t="57150" r="63500" b="552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ing Contras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0"/>
                    <a:stretch/>
                  </pic:blipFill>
                  <pic:spPr bwMode="auto">
                    <a:xfrm>
                      <a:off x="0" y="0"/>
                      <a:ext cx="5614416" cy="305089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384C9" w14:textId="77777777" w:rsidR="0069466D" w:rsidRPr="0069466D" w:rsidRDefault="0069466D" w:rsidP="0069466D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0E9E764" w14:textId="77777777" w:rsidR="0069466D" w:rsidRPr="0069466D" w:rsidRDefault="00144035" w:rsidP="0069466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Adjust zoom</w:t>
      </w:r>
      <w:r w:rsidR="0076382C">
        <w:rPr>
          <w:rFonts w:ascii="Times New Roman" w:hAnsi="Times New Roman" w:cs="Times New Roman"/>
          <w:sz w:val="24"/>
          <w:szCs w:val="24"/>
        </w:rPr>
        <w:t xml:space="preserve"> (magnifying glass in left toolbar)</w:t>
      </w:r>
      <w:r>
        <w:rPr>
          <w:rFonts w:ascii="Times New Roman" w:hAnsi="Times New Roman" w:cs="Times New Roman"/>
          <w:sz w:val="24"/>
          <w:szCs w:val="24"/>
        </w:rPr>
        <w:t xml:space="preserve"> to enlarge image for viewing</w:t>
      </w:r>
      <w:r w:rsidR="0076382C">
        <w:rPr>
          <w:rFonts w:ascii="Times New Roman" w:hAnsi="Times New Roman" w:cs="Times New Roman"/>
          <w:sz w:val="24"/>
          <w:szCs w:val="24"/>
        </w:rPr>
        <w:t>.</w:t>
      </w:r>
    </w:p>
    <w:p w14:paraId="185EAF0A" w14:textId="77777777" w:rsidR="0069466D" w:rsidRPr="0069466D" w:rsidRDefault="0069466D" w:rsidP="006946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7634F" wp14:editId="0D39AD89">
            <wp:extent cx="5614416" cy="3072384"/>
            <wp:effectExtent l="57150" t="57150" r="62865" b="520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nging Magnification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3"/>
                    <a:stretch/>
                  </pic:blipFill>
                  <pic:spPr bwMode="auto">
                    <a:xfrm>
                      <a:off x="0" y="0"/>
                      <a:ext cx="5614416" cy="3072384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DBF98" w14:textId="77777777"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Storing to PACS</w:t>
      </w:r>
    </w:p>
    <w:p w14:paraId="245BDD19" w14:textId="77777777"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</w:t>
      </w:r>
      <w:r w:rsidRPr="00BA79FB">
        <w:rPr>
          <w:rFonts w:ascii="Times New Roman" w:hAnsi="Times New Roman" w:cs="Times New Roman"/>
          <w:b/>
          <w:sz w:val="24"/>
          <w:szCs w:val="24"/>
        </w:rPr>
        <w:t>PACS Store</w:t>
      </w:r>
      <w:r>
        <w:rPr>
          <w:rFonts w:ascii="Times New Roman" w:hAnsi="Times New Roman" w:cs="Times New Roman"/>
          <w:sz w:val="24"/>
          <w:szCs w:val="24"/>
        </w:rPr>
        <w:t xml:space="preserve"> button on left side of screen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14:paraId="733DC85E" w14:textId="77777777"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Printing</w:t>
      </w:r>
    </w:p>
    <w:p w14:paraId="243CB882" w14:textId="77777777"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</w:t>
      </w:r>
      <w:r w:rsidRPr="00BA79FB">
        <w:rPr>
          <w:rFonts w:ascii="Times New Roman" w:hAnsi="Times New Roman" w:cs="Times New Roman"/>
          <w:b/>
          <w:sz w:val="24"/>
          <w:szCs w:val="24"/>
        </w:rPr>
        <w:t xml:space="preserve">PACS </w:t>
      </w:r>
      <w:r w:rsidR="00BA79FB" w:rsidRPr="00BA79FB">
        <w:rPr>
          <w:rFonts w:ascii="Times New Roman" w:hAnsi="Times New Roman" w:cs="Times New Roman"/>
          <w:b/>
          <w:sz w:val="24"/>
          <w:szCs w:val="24"/>
        </w:rPr>
        <w:t>Print</w:t>
      </w:r>
      <w:r w:rsidR="00BA79FB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utton on left side of screen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14:paraId="487F1E88" w14:textId="77777777" w:rsidR="00144035" w:rsidRPr="00BA79FB" w:rsidRDefault="00144035" w:rsidP="001440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79FB">
        <w:rPr>
          <w:rFonts w:ascii="Times New Roman" w:hAnsi="Times New Roman" w:cs="Times New Roman"/>
          <w:b/>
          <w:sz w:val="24"/>
          <w:szCs w:val="24"/>
        </w:rPr>
        <w:t>Shutdown</w:t>
      </w:r>
    </w:p>
    <w:p w14:paraId="4FC30FF0" w14:textId="77777777" w:rsidR="00144035" w:rsidRDefault="00144035" w:rsidP="0014403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the </w:t>
      </w:r>
      <w:r w:rsidR="0069466D">
        <w:rPr>
          <w:rFonts w:ascii="Times New Roman" w:hAnsi="Times New Roman" w:cs="Times New Roman"/>
          <w:b/>
          <w:sz w:val="24"/>
          <w:szCs w:val="24"/>
        </w:rPr>
        <w:t>System S</w:t>
      </w:r>
      <w:r w:rsidRPr="0069466D">
        <w:rPr>
          <w:rFonts w:ascii="Times New Roman" w:hAnsi="Times New Roman" w:cs="Times New Roman"/>
          <w:b/>
          <w:sz w:val="24"/>
          <w:szCs w:val="24"/>
        </w:rPr>
        <w:t>hutdown</w:t>
      </w:r>
      <w:r>
        <w:rPr>
          <w:rFonts w:ascii="Times New Roman" w:hAnsi="Times New Roman" w:cs="Times New Roman"/>
          <w:sz w:val="24"/>
          <w:szCs w:val="24"/>
        </w:rPr>
        <w:t xml:space="preserve"> button on the</w:t>
      </w:r>
      <w:r w:rsidR="00356D79">
        <w:rPr>
          <w:rFonts w:ascii="Times New Roman" w:hAnsi="Times New Roman" w:cs="Times New Roman"/>
          <w:sz w:val="24"/>
          <w:szCs w:val="24"/>
        </w:rPr>
        <w:t xml:space="preserve"> left side and then click </w:t>
      </w:r>
      <w:r w:rsidR="0069466D">
        <w:rPr>
          <w:rFonts w:ascii="Times New Roman" w:hAnsi="Times New Roman" w:cs="Times New Roman"/>
          <w:b/>
          <w:sz w:val="24"/>
          <w:szCs w:val="24"/>
        </w:rPr>
        <w:t>OK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14:paraId="09473D70" w14:textId="77777777" w:rsidR="00A206B2" w:rsidRPr="00A206B2" w:rsidRDefault="00177E51" w:rsidP="00A206B2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Turnkey</w:t>
      </w:r>
      <w:r w:rsidR="0014403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44035">
        <w:rPr>
          <w:rFonts w:ascii="Times New Roman" w:hAnsi="Times New Roman" w:cs="Times New Roman"/>
          <w:sz w:val="24"/>
          <w:szCs w:val="24"/>
        </w:rPr>
        <w:t>Faxitr</w:t>
      </w:r>
      <w:r w:rsidR="00356D7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356D79">
        <w:rPr>
          <w:rFonts w:ascii="Times New Roman" w:hAnsi="Times New Roman" w:cs="Times New Roman"/>
          <w:sz w:val="24"/>
          <w:szCs w:val="24"/>
        </w:rPr>
        <w:t xml:space="preserve"> Path cabinet to </w:t>
      </w:r>
      <w:r w:rsidR="0069466D">
        <w:rPr>
          <w:rFonts w:ascii="Times New Roman" w:hAnsi="Times New Roman" w:cs="Times New Roman"/>
          <w:b/>
          <w:sz w:val="24"/>
          <w:szCs w:val="24"/>
        </w:rPr>
        <w:t>O</w:t>
      </w:r>
      <w:r w:rsidR="00356D79" w:rsidRPr="0069466D">
        <w:rPr>
          <w:rFonts w:ascii="Times New Roman" w:hAnsi="Times New Roman" w:cs="Times New Roman"/>
          <w:b/>
          <w:sz w:val="24"/>
          <w:szCs w:val="24"/>
        </w:rPr>
        <w:t>ff</w:t>
      </w:r>
      <w:r w:rsidR="00356D79">
        <w:rPr>
          <w:rFonts w:ascii="Times New Roman" w:hAnsi="Times New Roman" w:cs="Times New Roman"/>
          <w:sz w:val="24"/>
          <w:szCs w:val="24"/>
        </w:rPr>
        <w:t xml:space="preserve"> position</w:t>
      </w:r>
      <w:r w:rsidR="0069466D">
        <w:rPr>
          <w:rFonts w:ascii="Times New Roman" w:hAnsi="Times New Roman" w:cs="Times New Roman"/>
          <w:sz w:val="24"/>
          <w:szCs w:val="24"/>
        </w:rPr>
        <w:t>.</w:t>
      </w:r>
    </w:p>
    <w:p w14:paraId="0D0C9D99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06BAFE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4075E4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F7A0F1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E613CA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7922F36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29E3C9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8148691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67B1569" w14:textId="77777777" w:rsidR="008D7954" w:rsidRDefault="008D7954" w:rsidP="00B90A5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F1217C" w14:textId="77777777" w:rsidR="008D7954" w:rsidRDefault="00A206B2" w:rsidP="008D795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06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Transferring Images to SOFTPATHDX</w:t>
      </w:r>
    </w:p>
    <w:p w14:paraId="5F9E3855" w14:textId="77777777" w:rsidR="008D7954" w:rsidRDefault="008D7954" w:rsidP="008D7954">
      <w:pPr>
        <w:pStyle w:val="ListParagraph"/>
        <w:numPr>
          <w:ilvl w:val="0"/>
          <w:numId w:val="8"/>
        </w:numPr>
        <w:spacing w:line="240" w:lineRule="auto"/>
      </w:pPr>
      <w:r w:rsidRPr="008D7954">
        <w:t>In Specimen Processing:</w:t>
      </w:r>
      <w:r>
        <w:t xml:space="preserve"> </w:t>
      </w:r>
      <w:r w:rsidRPr="008D7954">
        <w:t xml:space="preserve">Select your order, click the scanned docs/images button in the </w:t>
      </w:r>
      <w:proofErr w:type="gramStart"/>
      <w:r w:rsidRPr="008D7954">
        <w:t>toolbar</w:t>
      </w:r>
      <w:proofErr w:type="gramEnd"/>
    </w:p>
    <w:p w14:paraId="53E40E1D" w14:textId="77777777" w:rsidR="008D7954" w:rsidRDefault="008D7954" w:rsidP="008D795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7954">
        <w:rPr>
          <w:noProof/>
        </w:rPr>
        <w:drawing>
          <wp:inline distT="0" distB="0" distL="0" distR="0" wp14:anchorId="78C32075" wp14:editId="70C1117A">
            <wp:extent cx="5688006" cy="28098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19872" b="26546"/>
                    <a:stretch/>
                  </pic:blipFill>
                  <pic:spPr bwMode="auto">
                    <a:xfrm>
                      <a:off x="0" y="0"/>
                      <a:ext cx="5703770" cy="281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E4453" w14:textId="77777777" w:rsidR="008D7954" w:rsidRDefault="008D7954" w:rsidP="008D7954">
      <w:pPr>
        <w:pStyle w:val="ListParagraph"/>
        <w:numPr>
          <w:ilvl w:val="0"/>
          <w:numId w:val="8"/>
        </w:numPr>
        <w:spacing w:line="240" w:lineRule="auto"/>
      </w:pPr>
      <w:r w:rsidRPr="008D7954">
        <w:t xml:space="preserve">Click the </w:t>
      </w:r>
      <w:r>
        <w:t xml:space="preserve">“Add File” </w:t>
      </w:r>
      <w:proofErr w:type="gramStart"/>
      <w:r>
        <w:t>button</w:t>
      </w:r>
      <w:proofErr w:type="gramEnd"/>
    </w:p>
    <w:p w14:paraId="2B902388" w14:textId="77777777" w:rsidR="008D7954" w:rsidRDefault="008D7954" w:rsidP="008D7954">
      <w:pPr>
        <w:spacing w:line="240" w:lineRule="auto"/>
      </w:pPr>
      <w:r w:rsidRPr="008D7954">
        <w:rPr>
          <w:noProof/>
        </w:rPr>
        <w:drawing>
          <wp:inline distT="0" distB="0" distL="0" distR="0" wp14:anchorId="39C86198" wp14:editId="5754C9D3">
            <wp:extent cx="5943600" cy="4478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EA27" w14:textId="77777777" w:rsidR="00F1467E" w:rsidRDefault="00F1467E" w:rsidP="00F1467E">
      <w:pPr>
        <w:pStyle w:val="ListParagraph"/>
        <w:numPr>
          <w:ilvl w:val="0"/>
          <w:numId w:val="8"/>
        </w:numPr>
        <w:spacing w:line="240" w:lineRule="auto"/>
        <w:rPr>
          <w:noProof/>
        </w:rPr>
      </w:pPr>
      <w:r>
        <w:rPr>
          <w:noProof/>
        </w:rPr>
        <w:lastRenderedPageBreak/>
        <w:t>Click the file folder “Add File”.</w:t>
      </w:r>
    </w:p>
    <w:p w14:paraId="1EB6BA87" w14:textId="77777777" w:rsidR="008D7954" w:rsidRPr="008D7954" w:rsidRDefault="008D7954" w:rsidP="008D7954">
      <w:pPr>
        <w:spacing w:line="240" w:lineRule="auto"/>
      </w:pPr>
      <w:r>
        <w:rPr>
          <w:noProof/>
        </w:rPr>
        <w:drawing>
          <wp:inline distT="0" distB="0" distL="0" distR="0" wp14:anchorId="6ACF9A09" wp14:editId="39554B2C">
            <wp:extent cx="5771515" cy="36385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57" cy="36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E9725" w14:textId="77777777" w:rsidR="008D7954" w:rsidRDefault="00F1467E" w:rsidP="0064407C">
      <w:pPr>
        <w:pStyle w:val="ListParagraph"/>
        <w:numPr>
          <w:ilvl w:val="0"/>
          <w:numId w:val="8"/>
        </w:numPr>
        <w:spacing w:line="240" w:lineRule="auto"/>
      </w:pPr>
      <w:r>
        <w:t>N</w:t>
      </w:r>
      <w:r w:rsidR="008D7954" w:rsidRPr="008D7954">
        <w:t xml:space="preserve">avigate to the network </w:t>
      </w:r>
      <w:r w:rsidR="0064407C">
        <w:t xml:space="preserve">drive where your images </w:t>
      </w:r>
      <w:proofErr w:type="gramStart"/>
      <w:r w:rsidR="0064407C">
        <w:t>are:</w:t>
      </w:r>
      <w:proofErr w:type="gramEnd"/>
      <w:r w:rsidR="008D7954" w:rsidRPr="008D7954">
        <w:t xml:space="preserve">  </w:t>
      </w:r>
      <w:r w:rsidR="0064407C">
        <w:t xml:space="preserve">S Shared drive, </w:t>
      </w:r>
      <w:proofErr w:type="spellStart"/>
      <w:r w:rsidR="0064407C">
        <w:t>Path_Groups</w:t>
      </w:r>
      <w:proofErr w:type="spellEnd"/>
      <w:r w:rsidR="0064407C">
        <w:t xml:space="preserve">, </w:t>
      </w:r>
      <w:proofErr w:type="spellStart"/>
      <w:r w:rsidR="0064407C">
        <w:t>AP_Images</w:t>
      </w:r>
      <w:proofErr w:type="spellEnd"/>
      <w:r w:rsidR="0064407C">
        <w:t xml:space="preserve">, </w:t>
      </w:r>
      <w:proofErr w:type="spellStart"/>
      <w:r w:rsidR="0064407C">
        <w:t>Faxitron</w:t>
      </w:r>
      <w:proofErr w:type="spellEnd"/>
      <w:r w:rsidR="0064407C">
        <w:t xml:space="preserve">_ </w:t>
      </w:r>
      <w:proofErr w:type="spellStart"/>
      <w:r w:rsidR="0064407C">
        <w:t>Radiographic_Images</w:t>
      </w:r>
      <w:proofErr w:type="spellEnd"/>
      <w:r w:rsidR="0064407C">
        <w:t xml:space="preserve"> and the SU number where your images reside. </w:t>
      </w:r>
      <w:r w:rsidR="008D7954" w:rsidRPr="008D7954">
        <w:t>Select</w:t>
      </w:r>
      <w:r w:rsidR="00B3113A">
        <w:t xml:space="preserve"> thumbnail</w:t>
      </w:r>
      <w:r w:rsidR="0064407C">
        <w:t xml:space="preserve"> or</w:t>
      </w:r>
      <w:r w:rsidR="00B3113A">
        <w:t xml:space="preserve"> all relevant thumbnails</w:t>
      </w:r>
      <w:r w:rsidR="0064407C">
        <w:t xml:space="preserve">. If transferring more than one file, press control (Ctrl) and select </w:t>
      </w:r>
      <w:r w:rsidR="008B7DC5">
        <w:t xml:space="preserve">all </w:t>
      </w:r>
      <w:r w:rsidR="0064407C">
        <w:t>thumbnails with mouse. C</w:t>
      </w:r>
      <w:r w:rsidR="008D7954" w:rsidRPr="008D7954">
        <w:t>lick Open.</w:t>
      </w:r>
    </w:p>
    <w:p w14:paraId="279958EF" w14:textId="77777777" w:rsidR="0064407C" w:rsidRDefault="00B3113A" w:rsidP="008D7954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1831B339" wp14:editId="45B55C30">
            <wp:extent cx="5944235" cy="33712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59148" w14:textId="77777777" w:rsidR="00B3113A" w:rsidRDefault="00B3113A" w:rsidP="00B3113A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99E660B" wp14:editId="2CBD8E36">
            <wp:extent cx="5943600" cy="37255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436F" w14:textId="77777777" w:rsidR="00B3113A" w:rsidRDefault="00B3113A" w:rsidP="00B3113A">
      <w:pPr>
        <w:spacing w:line="240" w:lineRule="auto"/>
      </w:pPr>
      <w:r>
        <w:tab/>
        <w:t xml:space="preserve">5. </w:t>
      </w:r>
      <w:r w:rsidR="008D7954" w:rsidRPr="008D7954">
        <w:t>Double check all files are listed</w:t>
      </w:r>
      <w:r>
        <w:t xml:space="preserve"> in the file box on the bottom left. C</w:t>
      </w:r>
      <w:r w:rsidR="008D7954" w:rsidRPr="008D7954">
        <w:t>lick green check box</w:t>
      </w:r>
      <w:r>
        <w:t>.</w:t>
      </w:r>
    </w:p>
    <w:p w14:paraId="6ECECFB7" w14:textId="77777777" w:rsidR="00B3113A" w:rsidRPr="008D7954" w:rsidRDefault="00B3113A" w:rsidP="00B3113A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7F057BC4" wp14:editId="1069F95B">
            <wp:extent cx="5943600" cy="4095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89E2" w14:textId="77777777" w:rsidR="008D7954" w:rsidRPr="008D7954" w:rsidRDefault="008D7954" w:rsidP="008D7954">
      <w:pPr>
        <w:spacing w:line="240" w:lineRule="auto"/>
      </w:pPr>
    </w:p>
    <w:p w14:paraId="15CD53E2" w14:textId="77777777" w:rsidR="008D7954" w:rsidRPr="008D7954" w:rsidRDefault="008D7954" w:rsidP="00B3113A">
      <w:pPr>
        <w:pStyle w:val="ListParagraph"/>
        <w:numPr>
          <w:ilvl w:val="0"/>
          <w:numId w:val="9"/>
        </w:numPr>
        <w:spacing w:line="240" w:lineRule="auto"/>
      </w:pPr>
      <w:r w:rsidRPr="008D7954">
        <w:t>Click Close, then click Save in the Specimen Processing toolbar.  Save will not be active until you close the images field.</w:t>
      </w:r>
    </w:p>
    <w:p w14:paraId="0117C219" w14:textId="77777777" w:rsidR="008D7954" w:rsidRPr="008D7954" w:rsidRDefault="008D7954" w:rsidP="008D7954">
      <w:pPr>
        <w:spacing w:line="240" w:lineRule="auto"/>
      </w:pPr>
      <w:r w:rsidRPr="008D7954">
        <w:rPr>
          <w:noProof/>
        </w:rPr>
        <w:drawing>
          <wp:inline distT="0" distB="0" distL="0" distR="0" wp14:anchorId="4C8FC1F1" wp14:editId="421028FF">
            <wp:extent cx="5943600" cy="3743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E704" w14:textId="77777777" w:rsidR="008D7954" w:rsidRPr="008D7954" w:rsidRDefault="008D7954" w:rsidP="008D7954">
      <w:pPr>
        <w:spacing w:line="240" w:lineRule="auto"/>
      </w:pPr>
    </w:p>
    <w:p w14:paraId="04144532" w14:textId="77777777" w:rsidR="008D7954" w:rsidRPr="008D7954" w:rsidRDefault="008D7954" w:rsidP="008D7954">
      <w:pPr>
        <w:spacing w:line="240" w:lineRule="auto"/>
      </w:pPr>
    </w:p>
    <w:p w14:paraId="18AF4BBF" w14:textId="77777777" w:rsidR="009F5470" w:rsidRPr="009F5470" w:rsidRDefault="009F5470" w:rsidP="00B90A51">
      <w:pPr>
        <w:spacing w:line="240" w:lineRule="auto"/>
      </w:pPr>
    </w:p>
    <w:sectPr w:rsidR="009F5470" w:rsidRPr="009F5470" w:rsidSect="00AD3D82">
      <w:headerReference w:type="first" r:id="rId25"/>
      <w:pgSz w:w="12240" w:h="15840"/>
      <w:pgMar w:top="1133" w:right="1440" w:bottom="1440" w:left="1440" w:header="21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360F7" w14:textId="77777777" w:rsidR="006F65C0" w:rsidRDefault="006F65C0" w:rsidP="00C84ED3">
      <w:pPr>
        <w:spacing w:after="0" w:line="240" w:lineRule="auto"/>
      </w:pPr>
      <w:r>
        <w:separator/>
      </w:r>
    </w:p>
  </w:endnote>
  <w:endnote w:type="continuationSeparator" w:id="0">
    <w:p w14:paraId="168259A5" w14:textId="77777777" w:rsidR="006F65C0" w:rsidRDefault="006F65C0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8E71" w14:textId="77777777" w:rsidR="006F65C0" w:rsidRDefault="006F65C0" w:rsidP="00C84ED3">
      <w:pPr>
        <w:spacing w:after="0" w:line="240" w:lineRule="auto"/>
      </w:pPr>
      <w:r>
        <w:separator/>
      </w:r>
    </w:p>
  </w:footnote>
  <w:footnote w:type="continuationSeparator" w:id="0">
    <w:p w14:paraId="39D1E951" w14:textId="77777777" w:rsidR="006F65C0" w:rsidRDefault="006F65C0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02B2" w14:textId="77777777" w:rsidR="00840125" w:rsidRDefault="00177E51" w:rsidP="00840125">
    <w:pPr>
      <w:pStyle w:val="Header"/>
      <w:tabs>
        <w:tab w:val="clear" w:pos="4680"/>
        <w:tab w:val="left" w:pos="1719"/>
      </w:tabs>
      <w:ind w:left="-1260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4852DF9" wp14:editId="64419726">
          <wp:simplePos x="0" y="0"/>
          <wp:positionH relativeFrom="column">
            <wp:posOffset>-542925</wp:posOffset>
          </wp:positionH>
          <wp:positionV relativeFrom="paragraph">
            <wp:posOffset>-838200</wp:posOffset>
          </wp:positionV>
          <wp:extent cx="1295400" cy="810260"/>
          <wp:effectExtent l="0" t="0" r="0" b="889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810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508A03" wp14:editId="03CB5C93">
              <wp:simplePos x="0" y="0"/>
              <wp:positionH relativeFrom="column">
                <wp:posOffset>1057275</wp:posOffset>
              </wp:positionH>
              <wp:positionV relativeFrom="paragraph">
                <wp:posOffset>-797560</wp:posOffset>
              </wp:positionV>
              <wp:extent cx="4356100" cy="723265"/>
              <wp:effectExtent l="0" t="0" r="6350" b="63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7232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19492" w14:textId="77777777" w:rsidR="00840125" w:rsidRPr="00D95715" w:rsidRDefault="00840125" w:rsidP="00D9571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Department of Pathology</w:t>
                          </w:r>
                          <w:r w:rsidR="00EB3398"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-</w:t>
                          </w:r>
                          <w:r w:rsidR="00D95715" w:rsidRPr="00D9571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Grossing</w:t>
                          </w:r>
                        </w:p>
                        <w:p w14:paraId="5FDD8399" w14:textId="77777777" w:rsidR="00840125" w:rsidRPr="00D95715" w:rsidRDefault="00D95715" w:rsidP="00840125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Faxitron</w:t>
                          </w:r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  <w:vertAlign w:val="superscript"/>
                            </w:rPr>
                            <w:t>TM</w:t>
                          </w:r>
                          <w:proofErr w:type="spellEnd"/>
                          <w:r w:rsidRPr="00D95715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Path Specimen Radiography System Procedure</w:t>
                          </w:r>
                        </w:p>
                        <w:p w14:paraId="500E6743" w14:textId="77777777" w:rsidR="00BE30D9" w:rsidRPr="00D95715" w:rsidRDefault="00BE30D9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Printed Copies are not always </w:t>
                          </w:r>
                          <w:proofErr w:type="gramStart"/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up-to-date</w:t>
                          </w:r>
                          <w:proofErr w:type="gramEnd"/>
                          <w:r w:rsidRPr="00D9571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08A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3.25pt;margin-top:-62.8pt;width:343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" fillcolor="white [3201]" stroked="f" strokeweight=".5pt">
              <v:textbox>
                <w:txbxContent>
                  <w:p w14:paraId="45F19492" w14:textId="77777777" w:rsidR="00840125" w:rsidRPr="00D95715" w:rsidRDefault="00840125" w:rsidP="00D9571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Department of Pathology</w:t>
                    </w:r>
                    <w:r w:rsidR="00EB3398"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-</w:t>
                    </w:r>
                    <w:r w:rsidR="00D95715" w:rsidRPr="00D9571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Grossing</w:t>
                    </w:r>
                  </w:p>
                  <w:p w14:paraId="5FDD8399" w14:textId="77777777" w:rsidR="00840125" w:rsidRPr="00D95715" w:rsidRDefault="00D95715" w:rsidP="00840125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95715">
                      <w:rPr>
                        <w:rFonts w:ascii="Arial" w:hAnsi="Arial" w:cs="Arial"/>
                        <w:sz w:val="24"/>
                        <w:szCs w:val="24"/>
                      </w:rPr>
                      <w:t>Faxitron</w:t>
                    </w:r>
                    <w:r w:rsidRPr="00D95715">
                      <w:rPr>
                        <w:rFonts w:ascii="Arial" w:hAnsi="Arial" w:cs="Arial"/>
                        <w:sz w:val="24"/>
                        <w:szCs w:val="24"/>
                        <w:vertAlign w:val="superscript"/>
                      </w:rPr>
                      <w:t>TM</w:t>
                    </w:r>
                    <w:r w:rsidRPr="00D95715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Path Specimen Radiography System Procedure</w:t>
                    </w:r>
                  </w:p>
                  <w:p w14:paraId="500E6743" w14:textId="77777777" w:rsidR="00BE30D9" w:rsidRPr="00D95715" w:rsidRDefault="00BE30D9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95715"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  <w:r w:rsidR="00EB339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B31D2" wp14:editId="61A30487">
              <wp:simplePos x="0" y="0"/>
              <wp:positionH relativeFrom="column">
                <wp:posOffset>8236585</wp:posOffset>
              </wp:positionH>
              <wp:positionV relativeFrom="paragraph">
                <wp:posOffset>-445770</wp:posOffset>
              </wp:positionV>
              <wp:extent cx="634365" cy="29337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4365" cy="293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DB3AC5" w14:textId="77777777" w:rsidR="00E47039" w:rsidRPr="0096388F" w:rsidRDefault="00E47039">
                          <w:pPr>
                            <w:rPr>
                              <w:rFonts w:ascii="Arial" w:hAnsi="Arial" w:cs="Arial"/>
                            </w:rPr>
                          </w:pPr>
                          <w:r w:rsidRPr="0096388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instrText xml:space="preserve"> PAGE  \* Arabic  \* MERGEFORMAT </w:instrTex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3113A">
                            <w:rPr>
                              <w:rFonts w:ascii="Arial" w:hAnsi="Arial" w:cs="Arial"/>
                              <w:noProof/>
                            </w:rPr>
                            <w:t>1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t xml:space="preserve"> of 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96388F">
                            <w:rPr>
                              <w:rFonts w:ascii="Arial" w:hAnsi="Arial" w:cs="Arial"/>
                            </w:rPr>
                            <w:instrText xml:space="preserve"> NUMPAGES  \* Arabic  \* MERGEFORMAT </w:instrTex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B3113A">
                            <w:rPr>
                              <w:rFonts w:ascii="Arial" w:hAnsi="Arial" w:cs="Arial"/>
                              <w:noProof/>
                            </w:rPr>
                            <w:t>9</w:t>
                          </w:r>
                          <w:r w:rsidRPr="0096388F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BAB31D2" id="Text Box 5" o:spid="_x0000_s1027" type="#_x0000_t202" style="position:absolute;left:0;text-align:left;margin-left:648.55pt;margin-top:-35.1pt;width:49.9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" fillcolor="white [3201]" stroked="f" strokeweight=".5pt">
              <v:textbox>
                <w:txbxContent>
                  <w:p w14:paraId="2FDB3AC5" w14:textId="77777777" w:rsidR="00E47039" w:rsidRPr="0096388F" w:rsidRDefault="00E47039">
                    <w:pPr>
                      <w:rPr>
                        <w:rFonts w:ascii="Arial" w:hAnsi="Arial" w:cs="Arial"/>
                      </w:rPr>
                    </w:pPr>
                    <w:r w:rsidRPr="0096388F">
                      <w:rPr>
                        <w:rFonts w:ascii="Arial" w:hAnsi="Arial" w:cs="Arial"/>
                      </w:rPr>
                      <w:fldChar w:fldCharType="begin"/>
                    </w:r>
                    <w:r w:rsidRPr="0096388F">
                      <w:rPr>
                        <w:rFonts w:ascii="Arial" w:hAnsi="Arial" w:cs="Arial"/>
                      </w:rPr>
                      <w:instrText xml:space="preserve"> PAGE  \* Arabic  \* MERGEFORMAT </w:instrText>
                    </w:r>
                    <w:r w:rsidRPr="0096388F">
                      <w:rPr>
                        <w:rFonts w:ascii="Arial" w:hAnsi="Arial" w:cs="Arial"/>
                      </w:rPr>
                      <w:fldChar w:fldCharType="separate"/>
                    </w:r>
                    <w:r w:rsidR="00B3113A">
                      <w:rPr>
                        <w:rFonts w:ascii="Arial" w:hAnsi="Arial" w:cs="Arial"/>
                        <w:noProof/>
                      </w:rPr>
                      <w:t>1</w:t>
                    </w:r>
                    <w:r w:rsidRPr="0096388F">
                      <w:rPr>
                        <w:rFonts w:ascii="Arial" w:hAnsi="Arial" w:cs="Arial"/>
                      </w:rPr>
                      <w:fldChar w:fldCharType="end"/>
                    </w:r>
                    <w:r w:rsidRPr="0096388F">
                      <w:rPr>
                        <w:rFonts w:ascii="Arial" w:hAnsi="Arial" w:cs="Arial"/>
                      </w:rPr>
                      <w:t xml:space="preserve"> of </w:t>
                    </w:r>
                    <w:r w:rsidRPr="0096388F">
                      <w:rPr>
                        <w:rFonts w:ascii="Arial" w:hAnsi="Arial" w:cs="Arial"/>
                      </w:rPr>
                      <w:fldChar w:fldCharType="begin"/>
                    </w:r>
                    <w:r w:rsidRPr="0096388F">
                      <w:rPr>
                        <w:rFonts w:ascii="Arial" w:hAnsi="Arial" w:cs="Arial"/>
                      </w:rPr>
                      <w:instrText xml:space="preserve"> NUMPAGES  \* Arabic  \* MERGEFORMAT </w:instrText>
                    </w:r>
                    <w:r w:rsidRPr="0096388F">
                      <w:rPr>
                        <w:rFonts w:ascii="Arial" w:hAnsi="Arial" w:cs="Arial"/>
                      </w:rPr>
                      <w:fldChar w:fldCharType="separate"/>
                    </w:r>
                    <w:r w:rsidR="00B3113A">
                      <w:rPr>
                        <w:rFonts w:ascii="Arial" w:hAnsi="Arial" w:cs="Arial"/>
                        <w:noProof/>
                      </w:rPr>
                      <w:t>9</w:t>
                    </w:r>
                    <w:r w:rsidRPr="0096388F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40125">
      <w:tab/>
    </w:r>
    <w:r w:rsidR="0084012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83117"/>
    <w:multiLevelType w:val="hybridMultilevel"/>
    <w:tmpl w:val="1E4C8B6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D2AC5"/>
    <w:multiLevelType w:val="hybridMultilevel"/>
    <w:tmpl w:val="E4EEF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33E66"/>
    <w:multiLevelType w:val="hybridMultilevel"/>
    <w:tmpl w:val="FBF23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6411B"/>
    <w:multiLevelType w:val="hybridMultilevel"/>
    <w:tmpl w:val="3E2E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234D0"/>
    <w:multiLevelType w:val="hybridMultilevel"/>
    <w:tmpl w:val="AE741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D601AB"/>
    <w:multiLevelType w:val="hybridMultilevel"/>
    <w:tmpl w:val="5D1A0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20A83"/>
    <w:multiLevelType w:val="hybridMultilevel"/>
    <w:tmpl w:val="065E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D3E53"/>
    <w:multiLevelType w:val="hybridMultilevel"/>
    <w:tmpl w:val="C488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B527C2"/>
    <w:multiLevelType w:val="hybridMultilevel"/>
    <w:tmpl w:val="EBE2B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907421">
    <w:abstractNumId w:val="6"/>
  </w:num>
  <w:num w:numId="2" w16cid:durableId="567304501">
    <w:abstractNumId w:val="2"/>
  </w:num>
  <w:num w:numId="3" w16cid:durableId="1676834083">
    <w:abstractNumId w:val="7"/>
  </w:num>
  <w:num w:numId="4" w16cid:durableId="2002847402">
    <w:abstractNumId w:val="5"/>
  </w:num>
  <w:num w:numId="5" w16cid:durableId="451628695">
    <w:abstractNumId w:val="8"/>
  </w:num>
  <w:num w:numId="6" w16cid:durableId="1223445547">
    <w:abstractNumId w:val="3"/>
  </w:num>
  <w:num w:numId="7" w16cid:durableId="1350790967">
    <w:abstractNumId w:val="1"/>
  </w:num>
  <w:num w:numId="8" w16cid:durableId="1399745606">
    <w:abstractNumId w:val="4"/>
  </w:num>
  <w:num w:numId="9" w16cid:durableId="1372001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D4A"/>
    <w:rsid w:val="000750C6"/>
    <w:rsid w:val="000C1120"/>
    <w:rsid w:val="000D2751"/>
    <w:rsid w:val="00144035"/>
    <w:rsid w:val="00171E4F"/>
    <w:rsid w:val="00177E51"/>
    <w:rsid w:val="0018621D"/>
    <w:rsid w:val="001B5E97"/>
    <w:rsid w:val="00262BF5"/>
    <w:rsid w:val="00301DAA"/>
    <w:rsid w:val="00321CC5"/>
    <w:rsid w:val="00356D79"/>
    <w:rsid w:val="003C25FB"/>
    <w:rsid w:val="004D2CC0"/>
    <w:rsid w:val="004E2572"/>
    <w:rsid w:val="00536B66"/>
    <w:rsid w:val="005949FD"/>
    <w:rsid w:val="005A7897"/>
    <w:rsid w:val="005C6482"/>
    <w:rsid w:val="005E7EE3"/>
    <w:rsid w:val="0064407C"/>
    <w:rsid w:val="00665E28"/>
    <w:rsid w:val="0069466D"/>
    <w:rsid w:val="006F65C0"/>
    <w:rsid w:val="007249F8"/>
    <w:rsid w:val="0076382C"/>
    <w:rsid w:val="007B25FF"/>
    <w:rsid w:val="007F7313"/>
    <w:rsid w:val="00811CEE"/>
    <w:rsid w:val="00840125"/>
    <w:rsid w:val="008B7DC5"/>
    <w:rsid w:val="008D350F"/>
    <w:rsid w:val="008D7954"/>
    <w:rsid w:val="0096388F"/>
    <w:rsid w:val="00993FF8"/>
    <w:rsid w:val="009C5C0A"/>
    <w:rsid w:val="009F5470"/>
    <w:rsid w:val="00A206B2"/>
    <w:rsid w:val="00AB3F47"/>
    <w:rsid w:val="00AD3D82"/>
    <w:rsid w:val="00AE5994"/>
    <w:rsid w:val="00B3113A"/>
    <w:rsid w:val="00B50DE6"/>
    <w:rsid w:val="00B7578E"/>
    <w:rsid w:val="00B90A51"/>
    <w:rsid w:val="00BA4C99"/>
    <w:rsid w:val="00BA79FB"/>
    <w:rsid w:val="00BE30D9"/>
    <w:rsid w:val="00BF1046"/>
    <w:rsid w:val="00C84ED3"/>
    <w:rsid w:val="00C9226C"/>
    <w:rsid w:val="00C94A80"/>
    <w:rsid w:val="00D81746"/>
    <w:rsid w:val="00D95715"/>
    <w:rsid w:val="00DB7D4A"/>
    <w:rsid w:val="00E03C5B"/>
    <w:rsid w:val="00E322D4"/>
    <w:rsid w:val="00E32F71"/>
    <w:rsid w:val="00E47039"/>
    <w:rsid w:val="00E646DC"/>
    <w:rsid w:val="00E97EF2"/>
    <w:rsid w:val="00EA2FB2"/>
    <w:rsid w:val="00EB3398"/>
    <w:rsid w:val="00EF3F86"/>
    <w:rsid w:val="00EF58F9"/>
    <w:rsid w:val="00F0138F"/>
    <w:rsid w:val="00F1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9E9306"/>
  <w15:docId w15:val="{2CE0C2B5-A4E1-472F-A3E6-3917A690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5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INetCache\Content.Outlook\JDXT945O\Procedure_land_template3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63E7C-F00B-4E89-82C1-E9181DC8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Procedure_land_template3.0.dotx</Template>
  <TotalTime>1</TotalTime>
  <Pages>9</Pages>
  <Words>374</Words>
  <Characters>2134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Gabbeart, Matt</dc:creator>
  <cp:lastModifiedBy>Mucha, Kathy</cp:lastModifiedBy>
  <cp:revision>2</cp:revision>
  <dcterms:created xsi:type="dcterms:W3CDTF">2023-05-12T17:36:00Z</dcterms:created>
  <dcterms:modified xsi:type="dcterms:W3CDTF">2023-05-12T17:36:00Z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Author">
    <vt:lpwstr> </vt:lpwstr>
  </property>
  <property fmtid="{D5CDD505-2E9C-101B-9397-08002B2CF9AE}" pid="4" name="MC_Number">
    <vt:lpwstr> </vt:lpwstr>
  </property>
  <property fmtid="{D5CDD505-2E9C-101B-9397-08002B2CF9AE}" pid="5" name="MC_Revision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Status">
    <vt:lpwstr> </vt:lpwstr>
  </property>
  <property fmtid="{D5CDD505-2E9C-101B-9397-08002B2CF9AE}" pid="9" name="MC_Created Date">
    <vt:lpwstr> </vt:lpwstr>
  </property>
  <property fmtid="{D5CDD505-2E9C-101B-9397-08002B2CF9AE}" pid="10" name="MC_Vault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